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F1771" w14:textId="77777777" w:rsidR="00A21B2A" w:rsidRDefault="00A21B2A" w:rsidP="00BB6DED">
      <w:pPr>
        <w:spacing w:before="240"/>
        <w:jc w:val="left"/>
        <w:rPr>
          <w:b/>
          <w:bCs/>
          <w:color w:val="429345"/>
          <w:sz w:val="32"/>
          <w:szCs w:val="36"/>
          <w:lang w:val="fr-BE"/>
        </w:rPr>
      </w:pPr>
    </w:p>
    <w:p w14:paraId="04360DE8" w14:textId="5BB1291F" w:rsidR="00BB6DED" w:rsidRPr="00EB79D6" w:rsidRDefault="00BB6DED" w:rsidP="00BB6DED">
      <w:pPr>
        <w:spacing w:before="240"/>
        <w:jc w:val="left"/>
        <w:rPr>
          <w:b/>
          <w:bCs/>
          <w:color w:val="002060"/>
          <w:sz w:val="32"/>
          <w:szCs w:val="36"/>
          <w:lang w:val="fr-BE"/>
        </w:rPr>
      </w:pPr>
      <w:r w:rsidRPr="00EB79D6">
        <w:rPr>
          <w:b/>
          <w:bCs/>
          <w:color w:val="002060"/>
          <w:sz w:val="32"/>
          <w:szCs w:val="36"/>
          <w:lang w:val="fr-BE"/>
        </w:rPr>
        <w:t xml:space="preserve">ANNEXE </w:t>
      </w:r>
      <w:r w:rsidR="00B331D0">
        <w:rPr>
          <w:b/>
          <w:bCs/>
          <w:color w:val="002060"/>
          <w:sz w:val="32"/>
          <w:szCs w:val="36"/>
          <w:lang w:val="fr-BE"/>
        </w:rPr>
        <w:t>5</w:t>
      </w:r>
      <w:r w:rsidRPr="00EB79D6">
        <w:rPr>
          <w:b/>
          <w:bCs/>
          <w:color w:val="002060"/>
          <w:sz w:val="32"/>
          <w:szCs w:val="36"/>
          <w:lang w:val="fr-BE"/>
        </w:rPr>
        <w:t xml:space="preserve"> – Lettre d’engagement </w:t>
      </w:r>
      <w:r w:rsidR="004A5D63" w:rsidRPr="00EB79D6">
        <w:rPr>
          <w:b/>
          <w:bCs/>
          <w:color w:val="002060"/>
          <w:sz w:val="32"/>
          <w:szCs w:val="36"/>
          <w:lang w:val="fr-BE"/>
        </w:rPr>
        <w:t>Pro</w:t>
      </w:r>
      <w:r w:rsidR="00EB79D6" w:rsidRPr="00EB79D6">
        <w:rPr>
          <w:b/>
          <w:bCs/>
          <w:color w:val="002060"/>
          <w:sz w:val="32"/>
          <w:szCs w:val="36"/>
          <w:lang w:val="fr-BE"/>
        </w:rPr>
        <w:t>jet</w:t>
      </w:r>
      <w:r w:rsidR="004A5D63" w:rsidRPr="00EB79D6">
        <w:rPr>
          <w:b/>
          <w:bCs/>
          <w:color w:val="002060"/>
          <w:sz w:val="32"/>
          <w:szCs w:val="36"/>
          <w:lang w:val="fr-BE"/>
        </w:rPr>
        <w:t xml:space="preserve"> </w:t>
      </w:r>
      <w:r w:rsidR="00EB79D6" w:rsidRPr="00EB79D6">
        <w:rPr>
          <w:b/>
          <w:bCs/>
          <w:color w:val="002060"/>
          <w:sz w:val="32"/>
          <w:szCs w:val="36"/>
          <w:lang w:val="fr-BE"/>
        </w:rPr>
        <w:t>SAWTECH</w:t>
      </w:r>
    </w:p>
    <w:p w14:paraId="6FE79679" w14:textId="77777777" w:rsidR="00BB6DED" w:rsidRPr="00924E63" w:rsidRDefault="00BB6DED" w:rsidP="00202BAE">
      <w:pPr>
        <w:tabs>
          <w:tab w:val="left" w:leader="dot" w:pos="9180"/>
        </w:tabs>
        <w:spacing w:line="276" w:lineRule="auto"/>
        <w:rPr>
          <w:rFonts w:cstheme="majorHAnsi"/>
          <w:b/>
          <w:snapToGrid w:val="0"/>
          <w:color w:val="000000"/>
          <w:sz w:val="21"/>
          <w:szCs w:val="21"/>
          <w:lang w:val="fr-MA"/>
        </w:rPr>
      </w:pPr>
    </w:p>
    <w:p w14:paraId="49FCDEBF" w14:textId="1EFA1E36" w:rsidR="00A21B2A" w:rsidRPr="0080210B" w:rsidRDefault="00A21B2A" w:rsidP="00A21B2A">
      <w:pPr>
        <w:tabs>
          <w:tab w:val="left" w:leader="dot" w:pos="9180"/>
        </w:tabs>
        <w:spacing w:line="276" w:lineRule="auto"/>
        <w:jc w:val="left"/>
        <w:rPr>
          <w:rFonts w:cstheme="majorHAnsi"/>
          <w:snapToGrid w:val="0"/>
          <w:color w:val="000000"/>
          <w:sz w:val="21"/>
          <w:szCs w:val="21"/>
          <w:lang w:val="fr-MA"/>
        </w:rPr>
      </w:pP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Projet SAWTECH </w:t>
      </w:r>
      <w:r w:rsidR="00EB79D6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- 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Appel à manifestation d’intérêt pour la sélection des six Hubs Régionaux</w:t>
      </w:r>
    </w:p>
    <w:p w14:paraId="04FA16C3" w14:textId="4996545E" w:rsidR="00A21B2A" w:rsidRPr="0080210B" w:rsidRDefault="00A21B2A" w:rsidP="00257B37">
      <w:pPr>
        <w:tabs>
          <w:tab w:val="left" w:leader="dot" w:pos="9180"/>
        </w:tabs>
        <w:spacing w:line="276" w:lineRule="auto"/>
        <w:jc w:val="left"/>
        <w:rPr>
          <w:rFonts w:cstheme="majorHAnsi"/>
          <w:snapToGrid w:val="0"/>
          <w:color w:val="000000"/>
          <w:sz w:val="21"/>
          <w:szCs w:val="21"/>
          <w:lang w:val="fr-MA"/>
        </w:rPr>
      </w:pP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Nom, prénom et fonction du/de la </w:t>
      </w:r>
      <w:proofErr w:type="spellStart"/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représentant·e</w:t>
      </w:r>
      <w:proofErr w:type="spellEnd"/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 </w:t>
      </w:r>
      <w:proofErr w:type="spellStart"/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légal·e</w:t>
      </w:r>
      <w:proofErr w:type="spellEnd"/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 :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br/>
        <w:t>……………………………………………………………………………………………………</w:t>
      </w:r>
    </w:p>
    <w:p w14:paraId="0947F45C" w14:textId="77777777" w:rsidR="00A21B2A" w:rsidRPr="0080210B" w:rsidRDefault="00A21B2A" w:rsidP="00A21B2A">
      <w:pPr>
        <w:tabs>
          <w:tab w:val="left" w:leader="dot" w:pos="9180"/>
        </w:tabs>
        <w:spacing w:line="276" w:lineRule="auto"/>
        <w:jc w:val="left"/>
        <w:rPr>
          <w:rFonts w:cstheme="majorHAnsi"/>
          <w:snapToGrid w:val="0"/>
          <w:color w:val="000000"/>
          <w:sz w:val="21"/>
          <w:szCs w:val="21"/>
          <w:lang w:val="fr-MA"/>
        </w:rPr>
      </w:pP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Nom ou dénomination de l’organisation :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br/>
        <w:t>……………………………………………………………………………………………………</w:t>
      </w:r>
    </w:p>
    <w:p w14:paraId="287625C5" w14:textId="77777777" w:rsidR="00A21B2A" w:rsidRPr="0080210B" w:rsidRDefault="00A21B2A" w:rsidP="00A21B2A">
      <w:pPr>
        <w:tabs>
          <w:tab w:val="left" w:leader="dot" w:pos="9180"/>
        </w:tabs>
        <w:spacing w:line="276" w:lineRule="auto"/>
        <w:jc w:val="left"/>
        <w:rPr>
          <w:rFonts w:cstheme="majorHAnsi"/>
          <w:snapToGrid w:val="0"/>
          <w:color w:val="000000"/>
          <w:sz w:val="21"/>
          <w:szCs w:val="21"/>
          <w:lang w:val="fr-MA"/>
        </w:rPr>
      </w:pP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Adresse et coordonnées de l’organisation :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br/>
        <w:t>……………………………………………………………………………………………………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br/>
        <w:t>……………………………………………………………………………………………………</w:t>
      </w:r>
    </w:p>
    <w:p w14:paraId="5793C0D2" w14:textId="77777777" w:rsidR="00A21B2A" w:rsidRPr="0080210B" w:rsidRDefault="00A21B2A" w:rsidP="00A21B2A">
      <w:pPr>
        <w:tabs>
          <w:tab w:val="left" w:leader="dot" w:pos="9180"/>
        </w:tabs>
        <w:spacing w:line="276" w:lineRule="auto"/>
        <w:rPr>
          <w:rFonts w:cstheme="majorHAnsi"/>
          <w:snapToGrid w:val="0"/>
          <w:color w:val="000000"/>
          <w:sz w:val="21"/>
          <w:szCs w:val="21"/>
          <w:lang w:val="fr-MA"/>
        </w:rPr>
      </w:pPr>
      <w:r w:rsidRPr="0080210B">
        <w:rPr>
          <w:rFonts w:cstheme="majorHAnsi"/>
          <w:i/>
          <w:iCs/>
          <w:snapToGrid w:val="0"/>
          <w:color w:val="000000"/>
          <w:sz w:val="21"/>
          <w:szCs w:val="21"/>
          <w:lang w:val="fr-MA"/>
        </w:rPr>
        <w:t>En cochant les cases ci-dessous, l’organisation candidate confirme avoir pris connaissance des conditions de l’appel à manifestation d’intérêt et s’engage, en cas de sélection, à respecter les engagements suivants.</w:t>
      </w:r>
    </w:p>
    <w:p w14:paraId="5A59125A" w14:textId="77777777" w:rsidR="00A21B2A" w:rsidRPr="00257B37" w:rsidRDefault="00A21B2A" w:rsidP="00A21B2A">
      <w:pPr>
        <w:tabs>
          <w:tab w:val="left" w:leader="dot" w:pos="9180"/>
        </w:tabs>
        <w:spacing w:line="276" w:lineRule="auto"/>
        <w:rPr>
          <w:rFonts w:cstheme="majorHAnsi"/>
          <w:b/>
          <w:bCs/>
          <w:snapToGrid w:val="0"/>
          <w:color w:val="000000"/>
          <w:sz w:val="21"/>
          <w:szCs w:val="21"/>
          <w:lang w:val="fr-MA"/>
        </w:rPr>
      </w:pPr>
      <w:r w:rsidRPr="0080210B">
        <w:rPr>
          <w:rFonts w:ascii="Segoe UI Symbol" w:hAnsi="Segoe UI Symbol" w:cs="Segoe UI Symbol"/>
          <w:snapToGrid w:val="0"/>
          <w:color w:val="000000"/>
          <w:sz w:val="21"/>
          <w:szCs w:val="21"/>
          <w:lang w:val="fr-MA"/>
        </w:rPr>
        <w:t>☐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 </w:t>
      </w:r>
      <w:r w:rsidRPr="00257B37">
        <w:rPr>
          <w:rFonts w:cstheme="majorHAnsi"/>
          <w:b/>
          <w:bCs/>
          <w:snapToGrid w:val="0"/>
          <w:color w:val="000000"/>
          <w:sz w:val="21"/>
          <w:szCs w:val="21"/>
          <w:lang w:val="fr-MA"/>
        </w:rPr>
        <w:t>Je déclare avoir pris connaissance des objectifs du projet SAWTECH et des activités prévues dans le cadre du déploiement des six Hubs Régionaux.</w:t>
      </w:r>
    </w:p>
    <w:p w14:paraId="2621ED46" w14:textId="77777777" w:rsidR="00A21B2A" w:rsidRPr="0080210B" w:rsidRDefault="00A21B2A" w:rsidP="00A21B2A">
      <w:pPr>
        <w:tabs>
          <w:tab w:val="left" w:leader="dot" w:pos="9180"/>
        </w:tabs>
        <w:spacing w:line="276" w:lineRule="auto"/>
        <w:rPr>
          <w:rFonts w:cstheme="majorHAnsi"/>
          <w:snapToGrid w:val="0"/>
          <w:color w:val="000000"/>
          <w:sz w:val="21"/>
          <w:szCs w:val="21"/>
          <w:lang w:val="fr-MA"/>
        </w:rPr>
      </w:pPr>
      <w:r w:rsidRPr="0080210B">
        <w:rPr>
          <w:rFonts w:ascii="Segoe UI Symbol" w:hAnsi="Segoe UI Symbol" w:cs="Segoe UI Symbol"/>
          <w:snapToGrid w:val="0"/>
          <w:color w:val="000000"/>
          <w:sz w:val="21"/>
          <w:szCs w:val="21"/>
          <w:lang w:val="fr-MA"/>
        </w:rPr>
        <w:t>☐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 </w:t>
      </w:r>
      <w:r w:rsidRPr="00257B37">
        <w:rPr>
          <w:rFonts w:cstheme="majorHAnsi"/>
          <w:b/>
          <w:bCs/>
          <w:snapToGrid w:val="0"/>
          <w:color w:val="000000"/>
          <w:sz w:val="21"/>
          <w:szCs w:val="21"/>
          <w:lang w:val="fr-MA"/>
        </w:rPr>
        <w:t>Je m’engage à assurer la mise en place et le fonctionnement du Hub Régional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, en mobilisant les ressources humaines, matérielles et organisationnelles nécessaires, et en mettant à disposition un espace adapté aux activités de formation, de mise en réseau et d’accompagnement des initiatives de Civic Tech.</w:t>
      </w:r>
    </w:p>
    <w:p w14:paraId="7E986374" w14:textId="77777777" w:rsidR="00A21B2A" w:rsidRPr="0080210B" w:rsidRDefault="00A21B2A" w:rsidP="00A21B2A">
      <w:pPr>
        <w:tabs>
          <w:tab w:val="left" w:leader="dot" w:pos="9180"/>
        </w:tabs>
        <w:spacing w:line="276" w:lineRule="auto"/>
        <w:rPr>
          <w:rFonts w:cstheme="majorHAnsi"/>
          <w:snapToGrid w:val="0"/>
          <w:color w:val="000000"/>
          <w:sz w:val="21"/>
          <w:szCs w:val="21"/>
          <w:lang w:val="fr-MA"/>
        </w:rPr>
      </w:pPr>
      <w:r w:rsidRPr="0080210B">
        <w:rPr>
          <w:rFonts w:ascii="Segoe UI Symbol" w:hAnsi="Segoe UI Symbol" w:cs="Segoe UI Symbol"/>
          <w:snapToGrid w:val="0"/>
          <w:color w:val="000000"/>
          <w:sz w:val="21"/>
          <w:szCs w:val="21"/>
          <w:lang w:val="fr-MA"/>
        </w:rPr>
        <w:t>☐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 </w:t>
      </w:r>
      <w:r w:rsidRPr="00257B37">
        <w:rPr>
          <w:rFonts w:cstheme="majorHAnsi"/>
          <w:b/>
          <w:bCs/>
          <w:snapToGrid w:val="0"/>
          <w:color w:val="000000"/>
          <w:sz w:val="21"/>
          <w:szCs w:val="21"/>
          <w:lang w:val="fr-MA"/>
        </w:rPr>
        <w:t>Je m’engage à mettre en œuvre le programme de renforcement des capacités des organisations de la société civile (OSC) d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e mon territoire, notamment à travers des formations, des ateliers thématiques et des espaces d’échange, en veillant à la diversité des organisations participantes et à l’inclusion des jeunes et des femmes.</w:t>
      </w:r>
    </w:p>
    <w:p w14:paraId="372C4EDB" w14:textId="4ACB9BF9" w:rsidR="00A21B2A" w:rsidRPr="0080210B" w:rsidRDefault="00A21B2A" w:rsidP="00A21B2A">
      <w:pPr>
        <w:tabs>
          <w:tab w:val="left" w:leader="dot" w:pos="9180"/>
        </w:tabs>
        <w:spacing w:line="276" w:lineRule="auto"/>
        <w:rPr>
          <w:rFonts w:cstheme="majorHAnsi"/>
          <w:snapToGrid w:val="0"/>
          <w:color w:val="000000"/>
          <w:sz w:val="21"/>
          <w:szCs w:val="21"/>
          <w:lang w:val="fr-MA"/>
        </w:rPr>
      </w:pPr>
      <w:r w:rsidRPr="0080210B">
        <w:rPr>
          <w:rFonts w:ascii="Segoe UI Symbol" w:hAnsi="Segoe UI Symbol" w:cs="Segoe UI Symbol"/>
          <w:snapToGrid w:val="0"/>
          <w:color w:val="000000"/>
          <w:sz w:val="21"/>
          <w:szCs w:val="21"/>
          <w:lang w:val="fr-MA"/>
        </w:rPr>
        <w:t>☐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 </w:t>
      </w:r>
      <w:r w:rsidRPr="00310D6E">
        <w:rPr>
          <w:rFonts w:cstheme="majorHAnsi"/>
          <w:b/>
          <w:bCs/>
          <w:snapToGrid w:val="0"/>
          <w:color w:val="000000"/>
          <w:sz w:val="21"/>
          <w:szCs w:val="21"/>
          <w:lang w:val="fr-MA"/>
        </w:rPr>
        <w:t>Je m’engage à organiser un hackathon régional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 conformément aux objectifs du projet, afin de favoriser la </w:t>
      </w:r>
      <w:proofErr w:type="spellStart"/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co-création</w:t>
      </w:r>
      <w:proofErr w:type="spellEnd"/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 de solutions de Civic Tech adaptées aux besoins locaux, en mobilisant les </w:t>
      </w:r>
      <w:proofErr w:type="spellStart"/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citoyen·ne·s</w:t>
      </w:r>
      <w:proofErr w:type="spellEnd"/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, les OSC, les jeunes, ainsi que des </w:t>
      </w:r>
      <w:proofErr w:type="spellStart"/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mentor·e·s</w:t>
      </w:r>
      <w:proofErr w:type="spellEnd"/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 </w:t>
      </w:r>
      <w:proofErr w:type="spellStart"/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issu·e·s</w:t>
      </w:r>
      <w:proofErr w:type="spellEnd"/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 notamment </w:t>
      </w:r>
      <w:r w:rsidR="00310D6E"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des secteurs publics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, privé et académique.</w:t>
      </w:r>
    </w:p>
    <w:p w14:paraId="39D9E8D2" w14:textId="77777777" w:rsidR="00A21B2A" w:rsidRPr="0080210B" w:rsidRDefault="00A21B2A" w:rsidP="00A21B2A">
      <w:pPr>
        <w:tabs>
          <w:tab w:val="left" w:leader="dot" w:pos="9180"/>
        </w:tabs>
        <w:spacing w:line="276" w:lineRule="auto"/>
        <w:rPr>
          <w:rFonts w:cstheme="majorHAnsi"/>
          <w:snapToGrid w:val="0"/>
          <w:color w:val="000000"/>
          <w:sz w:val="21"/>
          <w:szCs w:val="21"/>
          <w:lang w:val="fr-MA"/>
        </w:rPr>
      </w:pPr>
      <w:r w:rsidRPr="0080210B">
        <w:rPr>
          <w:rFonts w:ascii="Segoe UI Symbol" w:hAnsi="Segoe UI Symbol" w:cs="Segoe UI Symbol"/>
          <w:snapToGrid w:val="0"/>
          <w:color w:val="000000"/>
          <w:sz w:val="21"/>
          <w:szCs w:val="21"/>
          <w:lang w:val="fr-MA"/>
        </w:rPr>
        <w:t>☐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 </w:t>
      </w:r>
      <w:r w:rsidRPr="00DC38B4">
        <w:rPr>
          <w:rFonts w:cstheme="majorHAnsi"/>
          <w:b/>
          <w:bCs/>
          <w:snapToGrid w:val="0"/>
          <w:color w:val="000000"/>
          <w:sz w:val="21"/>
          <w:szCs w:val="21"/>
          <w:lang w:val="fr-MA"/>
        </w:rPr>
        <w:t>Je m’engage à accompagner les initiatives de Civic Tech sélectionnées à l’issue du hackathon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, en contribuant à leur incubation, à leur développement et à leur déploiement, en lien avec ACTED, Les Citoyens et MIPA, conformément aux modalités prévues dans le cadre du projet.</w:t>
      </w:r>
    </w:p>
    <w:p w14:paraId="77C5A224" w14:textId="77777777" w:rsidR="00A21B2A" w:rsidRPr="0080210B" w:rsidRDefault="00A21B2A" w:rsidP="00A21B2A">
      <w:pPr>
        <w:tabs>
          <w:tab w:val="left" w:leader="dot" w:pos="9180"/>
        </w:tabs>
        <w:spacing w:line="276" w:lineRule="auto"/>
        <w:rPr>
          <w:rFonts w:cstheme="majorHAnsi"/>
          <w:snapToGrid w:val="0"/>
          <w:color w:val="000000"/>
          <w:sz w:val="21"/>
          <w:szCs w:val="21"/>
          <w:lang w:val="fr-MA"/>
        </w:rPr>
      </w:pPr>
      <w:r w:rsidRPr="0080210B">
        <w:rPr>
          <w:rFonts w:ascii="Segoe UI Symbol" w:hAnsi="Segoe UI Symbol" w:cs="Segoe UI Symbol"/>
          <w:snapToGrid w:val="0"/>
          <w:color w:val="000000"/>
          <w:sz w:val="21"/>
          <w:szCs w:val="21"/>
          <w:lang w:val="fr-MA"/>
        </w:rPr>
        <w:t>☐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 </w:t>
      </w:r>
      <w:r w:rsidRPr="00DC38B4">
        <w:rPr>
          <w:rFonts w:cstheme="majorHAnsi"/>
          <w:b/>
          <w:bCs/>
          <w:snapToGrid w:val="0"/>
          <w:color w:val="000000"/>
          <w:sz w:val="21"/>
          <w:szCs w:val="21"/>
          <w:lang w:val="fr-MA"/>
        </w:rPr>
        <w:t>Je m’engage à participer activement aux activités d’accompagnement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, de formation et d’échange proposées par le consortium, ainsi qu’à collaborer avec les autres Hubs Régionaux afin de favoriser le partage d’expériences et la mise en réseau des OSC.</w:t>
      </w:r>
    </w:p>
    <w:p w14:paraId="73EA47D2" w14:textId="77777777" w:rsidR="00A21B2A" w:rsidRPr="0080210B" w:rsidRDefault="00A21B2A" w:rsidP="00A21B2A">
      <w:pPr>
        <w:tabs>
          <w:tab w:val="left" w:leader="dot" w:pos="9180"/>
        </w:tabs>
        <w:spacing w:line="276" w:lineRule="auto"/>
        <w:rPr>
          <w:rFonts w:cstheme="majorHAnsi"/>
          <w:snapToGrid w:val="0"/>
          <w:color w:val="000000"/>
          <w:sz w:val="21"/>
          <w:szCs w:val="21"/>
          <w:lang w:val="fr-MA"/>
        </w:rPr>
      </w:pPr>
      <w:r w:rsidRPr="0080210B">
        <w:rPr>
          <w:rFonts w:ascii="Segoe UI Symbol" w:hAnsi="Segoe UI Symbol" w:cs="Segoe UI Symbol"/>
          <w:snapToGrid w:val="0"/>
          <w:color w:val="000000"/>
          <w:sz w:val="21"/>
          <w:szCs w:val="21"/>
          <w:lang w:val="fr-MA"/>
        </w:rPr>
        <w:t>☐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 </w:t>
      </w:r>
      <w:r w:rsidRPr="00DC38B4">
        <w:rPr>
          <w:rFonts w:cstheme="majorHAnsi"/>
          <w:b/>
          <w:bCs/>
          <w:snapToGrid w:val="0"/>
          <w:color w:val="000000"/>
          <w:sz w:val="21"/>
          <w:szCs w:val="21"/>
          <w:lang w:val="fr-MA"/>
        </w:rPr>
        <w:t>Je m’engage à développer et entretenir des partenariats locaux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, notamment avec les autorités territoriales, les institutions publiques, les acteurs privés, les établissements académiques et les autres parties prenantes pertinentes, afin de renforcer l’ancrage territorial et la pérennité du Hub.</w:t>
      </w:r>
    </w:p>
    <w:p w14:paraId="079509DE" w14:textId="77777777" w:rsidR="00037D59" w:rsidRDefault="00037D59" w:rsidP="00A21B2A">
      <w:pPr>
        <w:tabs>
          <w:tab w:val="left" w:leader="dot" w:pos="9180"/>
        </w:tabs>
        <w:spacing w:line="276" w:lineRule="auto"/>
        <w:rPr>
          <w:rFonts w:ascii="Segoe UI Symbol" w:hAnsi="Segoe UI Symbol" w:cs="Segoe UI Symbol"/>
          <w:snapToGrid w:val="0"/>
          <w:color w:val="000000"/>
          <w:sz w:val="21"/>
          <w:szCs w:val="21"/>
          <w:lang w:val="fr-MA"/>
        </w:rPr>
      </w:pPr>
    </w:p>
    <w:p w14:paraId="7DD23028" w14:textId="46FA3376" w:rsidR="00A21B2A" w:rsidRPr="0080210B" w:rsidRDefault="00A21B2A" w:rsidP="00A21B2A">
      <w:pPr>
        <w:tabs>
          <w:tab w:val="left" w:leader="dot" w:pos="9180"/>
        </w:tabs>
        <w:spacing w:line="276" w:lineRule="auto"/>
        <w:rPr>
          <w:rFonts w:cstheme="majorHAnsi"/>
          <w:snapToGrid w:val="0"/>
          <w:color w:val="000000"/>
          <w:sz w:val="21"/>
          <w:szCs w:val="21"/>
          <w:lang w:val="fr-MA"/>
        </w:rPr>
      </w:pPr>
      <w:r w:rsidRPr="0080210B">
        <w:rPr>
          <w:rFonts w:ascii="Segoe UI Symbol" w:hAnsi="Segoe UI Symbol" w:cs="Segoe UI Symbol"/>
          <w:snapToGrid w:val="0"/>
          <w:color w:val="000000"/>
          <w:sz w:val="21"/>
          <w:szCs w:val="21"/>
          <w:lang w:val="fr-MA"/>
        </w:rPr>
        <w:t>☐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 </w:t>
      </w:r>
      <w:r w:rsidRPr="00DC38B4">
        <w:rPr>
          <w:rFonts w:cstheme="majorHAnsi"/>
          <w:b/>
          <w:bCs/>
          <w:snapToGrid w:val="0"/>
          <w:color w:val="000000"/>
          <w:sz w:val="21"/>
          <w:szCs w:val="21"/>
          <w:lang w:val="fr-MA"/>
        </w:rPr>
        <w:t>Je m’engage à contribuer aux activités de communication, de visibilité et de capitalisation du projet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, notamment en partageant les informations relatives aux activités du Hub et en contribuant à la valorisation des initiatives et des solutions de Civic Tech développées.</w:t>
      </w:r>
    </w:p>
    <w:p w14:paraId="038E6BE4" w14:textId="77777777" w:rsidR="00A21B2A" w:rsidRPr="0080210B" w:rsidRDefault="00A21B2A" w:rsidP="00A21B2A">
      <w:pPr>
        <w:tabs>
          <w:tab w:val="left" w:leader="dot" w:pos="9180"/>
        </w:tabs>
        <w:spacing w:line="276" w:lineRule="auto"/>
        <w:rPr>
          <w:rFonts w:cstheme="majorHAnsi"/>
          <w:snapToGrid w:val="0"/>
          <w:color w:val="000000"/>
          <w:sz w:val="21"/>
          <w:szCs w:val="21"/>
          <w:lang w:val="fr-MA"/>
        </w:rPr>
      </w:pPr>
      <w:r w:rsidRPr="0080210B">
        <w:rPr>
          <w:rFonts w:ascii="Segoe UI Symbol" w:hAnsi="Segoe UI Symbol" w:cs="Segoe UI Symbol"/>
          <w:snapToGrid w:val="0"/>
          <w:color w:val="000000"/>
          <w:sz w:val="21"/>
          <w:szCs w:val="21"/>
          <w:lang w:val="fr-MA"/>
        </w:rPr>
        <w:t>☐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 </w:t>
      </w:r>
      <w:r w:rsidRPr="00DC38B4">
        <w:rPr>
          <w:rFonts w:cstheme="majorHAnsi"/>
          <w:b/>
          <w:bCs/>
          <w:snapToGrid w:val="0"/>
          <w:color w:val="000000"/>
          <w:sz w:val="21"/>
          <w:szCs w:val="21"/>
          <w:lang w:val="fr-MA"/>
        </w:rPr>
        <w:t>Je m’engage à collaborer aux activités de suivi, d’évaluation et d’audit du projet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, en transmettant dans les délais requis les informations, données et pièces justificatives nécessaires, et en respectant les procédures administratives et financières applicables à la subvention.</w:t>
      </w:r>
    </w:p>
    <w:p w14:paraId="09CDB8F6" w14:textId="77777777" w:rsidR="00A21B2A" w:rsidRPr="0080210B" w:rsidRDefault="00A21B2A" w:rsidP="00A21B2A">
      <w:pPr>
        <w:tabs>
          <w:tab w:val="left" w:leader="dot" w:pos="9180"/>
        </w:tabs>
        <w:spacing w:line="276" w:lineRule="auto"/>
        <w:rPr>
          <w:rFonts w:cstheme="majorHAnsi"/>
          <w:snapToGrid w:val="0"/>
          <w:color w:val="000000"/>
          <w:sz w:val="21"/>
          <w:szCs w:val="21"/>
          <w:lang w:val="fr-MA"/>
        </w:rPr>
      </w:pPr>
      <w:r w:rsidRPr="0080210B">
        <w:rPr>
          <w:rFonts w:ascii="Segoe UI Symbol" w:hAnsi="Segoe UI Symbol" w:cs="Segoe UI Symbol"/>
          <w:snapToGrid w:val="0"/>
          <w:color w:val="000000"/>
          <w:sz w:val="21"/>
          <w:szCs w:val="21"/>
          <w:lang w:val="fr-MA"/>
        </w:rPr>
        <w:t>☐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 </w:t>
      </w:r>
      <w:r w:rsidRPr="00DC38B4">
        <w:rPr>
          <w:rFonts w:cstheme="majorHAnsi"/>
          <w:b/>
          <w:bCs/>
          <w:snapToGrid w:val="0"/>
          <w:color w:val="000000"/>
          <w:sz w:val="21"/>
          <w:szCs w:val="21"/>
          <w:lang w:val="fr-MA"/>
        </w:rPr>
        <w:t>Je m’engage à assurer une gestion transparente et conforme de la subvention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 qui pourrait être accordée à mon organisation, en utilisant les fonds exclusivement pour les activités approuvées et en tenant une documentation administrative, financière et comptable appropriée.</w:t>
      </w:r>
    </w:p>
    <w:p w14:paraId="343D7282" w14:textId="25A5FE40" w:rsidR="00A21B2A" w:rsidRPr="0080210B" w:rsidRDefault="00A21B2A" w:rsidP="00A21B2A">
      <w:pPr>
        <w:tabs>
          <w:tab w:val="left" w:leader="dot" w:pos="9180"/>
        </w:tabs>
        <w:spacing w:line="276" w:lineRule="auto"/>
        <w:rPr>
          <w:rFonts w:cstheme="majorHAnsi"/>
          <w:snapToGrid w:val="0"/>
          <w:color w:val="000000"/>
          <w:sz w:val="21"/>
          <w:szCs w:val="21"/>
          <w:lang w:val="fr-MA"/>
        </w:rPr>
      </w:pPr>
      <w:r w:rsidRPr="0080210B">
        <w:rPr>
          <w:rFonts w:ascii="Segoe UI Symbol" w:hAnsi="Segoe UI Symbol" w:cs="Segoe UI Symbol"/>
          <w:snapToGrid w:val="0"/>
          <w:color w:val="000000"/>
          <w:sz w:val="21"/>
          <w:szCs w:val="21"/>
          <w:lang w:val="fr-MA"/>
        </w:rPr>
        <w:t>☐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 </w:t>
      </w:r>
      <w:r w:rsidRPr="00DC38B4">
        <w:rPr>
          <w:rFonts w:cstheme="majorHAnsi"/>
          <w:b/>
          <w:bCs/>
          <w:snapToGrid w:val="0"/>
          <w:color w:val="000000"/>
          <w:sz w:val="21"/>
          <w:szCs w:val="21"/>
          <w:lang w:val="fr-MA"/>
        </w:rPr>
        <w:t xml:space="preserve">Je m’engage à informer </w:t>
      </w:r>
      <w:r w:rsidR="00DC38B4" w:rsidRPr="00DC38B4">
        <w:rPr>
          <w:rFonts w:cstheme="majorHAnsi"/>
          <w:b/>
          <w:bCs/>
          <w:snapToGrid w:val="0"/>
          <w:color w:val="000000"/>
          <w:sz w:val="21"/>
          <w:szCs w:val="21"/>
          <w:lang w:val="fr-MA"/>
        </w:rPr>
        <w:t>le consortium</w:t>
      </w:r>
      <w:r w:rsidRPr="00DC38B4">
        <w:rPr>
          <w:rFonts w:cstheme="majorHAnsi"/>
          <w:b/>
          <w:bCs/>
          <w:snapToGrid w:val="0"/>
          <w:color w:val="000000"/>
          <w:sz w:val="21"/>
          <w:szCs w:val="21"/>
          <w:lang w:val="fr-MA"/>
        </w:rPr>
        <w:t xml:space="preserve"> de toute difficulté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 susceptible d’affecter la mise en œuvre des activités, ainsi que de tout changement important concernant l’organisation, ses capacités ou les conditions de fonctionnement du Hub.</w:t>
      </w:r>
    </w:p>
    <w:p w14:paraId="345EC775" w14:textId="77777777" w:rsidR="00A21B2A" w:rsidRPr="0080210B" w:rsidRDefault="00A21B2A" w:rsidP="00A21B2A">
      <w:pPr>
        <w:tabs>
          <w:tab w:val="left" w:leader="dot" w:pos="9180"/>
        </w:tabs>
        <w:spacing w:line="276" w:lineRule="auto"/>
        <w:rPr>
          <w:rFonts w:cstheme="majorHAnsi"/>
          <w:snapToGrid w:val="0"/>
          <w:color w:val="000000"/>
          <w:sz w:val="21"/>
          <w:szCs w:val="21"/>
          <w:lang w:val="fr-MA"/>
        </w:rPr>
      </w:pPr>
      <w:r w:rsidRPr="0080210B">
        <w:rPr>
          <w:rFonts w:ascii="Segoe UI Symbol" w:hAnsi="Segoe UI Symbol" w:cs="Segoe UI Symbol"/>
          <w:snapToGrid w:val="0"/>
          <w:color w:val="000000"/>
          <w:sz w:val="21"/>
          <w:szCs w:val="21"/>
          <w:lang w:val="fr-MA"/>
        </w:rPr>
        <w:t>☐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 xml:space="preserve"> </w:t>
      </w:r>
      <w:r w:rsidRPr="00DC38B4">
        <w:rPr>
          <w:rFonts w:cstheme="majorHAnsi"/>
          <w:b/>
          <w:bCs/>
          <w:snapToGrid w:val="0"/>
          <w:color w:val="000000"/>
          <w:sz w:val="21"/>
          <w:szCs w:val="21"/>
          <w:lang w:val="fr-MA"/>
        </w:rPr>
        <w:t>Je m’engage à élaborer et mettre en œuvre une stratégie de pérennisation du Hub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, visant à assurer la continuité de ses activités et de ses partenariats au-delà de la période de financement du projet.</w:t>
      </w:r>
    </w:p>
    <w:p w14:paraId="2C7045C3" w14:textId="77777777" w:rsidR="0080210B" w:rsidRDefault="0080210B" w:rsidP="00A21B2A">
      <w:pPr>
        <w:tabs>
          <w:tab w:val="left" w:leader="dot" w:pos="9180"/>
        </w:tabs>
        <w:spacing w:line="276" w:lineRule="auto"/>
        <w:rPr>
          <w:rFonts w:cstheme="majorHAnsi"/>
          <w:snapToGrid w:val="0"/>
          <w:color w:val="000000"/>
          <w:sz w:val="21"/>
          <w:szCs w:val="21"/>
          <w:lang w:val="fr-MA"/>
        </w:rPr>
      </w:pPr>
    </w:p>
    <w:p w14:paraId="7780BAEB" w14:textId="77777777" w:rsidR="0080210B" w:rsidRPr="0080210B" w:rsidRDefault="0080210B" w:rsidP="00A21B2A">
      <w:pPr>
        <w:tabs>
          <w:tab w:val="left" w:leader="dot" w:pos="9180"/>
        </w:tabs>
        <w:spacing w:line="276" w:lineRule="auto"/>
        <w:rPr>
          <w:rFonts w:cstheme="majorHAnsi"/>
          <w:snapToGrid w:val="0"/>
          <w:color w:val="000000"/>
          <w:sz w:val="21"/>
          <w:szCs w:val="21"/>
          <w:lang w:val="fr-MA"/>
        </w:rPr>
      </w:pPr>
    </w:p>
    <w:p w14:paraId="08C571FB" w14:textId="77777777" w:rsidR="00A21B2A" w:rsidRPr="0080210B" w:rsidRDefault="00A21B2A" w:rsidP="00A21B2A">
      <w:pPr>
        <w:tabs>
          <w:tab w:val="left" w:leader="dot" w:pos="9180"/>
        </w:tabs>
        <w:spacing w:line="276" w:lineRule="auto"/>
        <w:rPr>
          <w:rFonts w:cstheme="majorHAnsi"/>
          <w:snapToGrid w:val="0"/>
          <w:color w:val="000000"/>
          <w:sz w:val="21"/>
          <w:szCs w:val="21"/>
          <w:lang w:val="fr-MA"/>
        </w:rPr>
      </w:pP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Lieu : …………………………………………………………………</w:t>
      </w:r>
    </w:p>
    <w:p w14:paraId="19B255A5" w14:textId="77777777" w:rsidR="00A21B2A" w:rsidRDefault="00A21B2A" w:rsidP="00A21B2A">
      <w:pPr>
        <w:tabs>
          <w:tab w:val="left" w:leader="dot" w:pos="9180"/>
        </w:tabs>
        <w:spacing w:line="276" w:lineRule="auto"/>
        <w:rPr>
          <w:rFonts w:cstheme="majorHAnsi"/>
          <w:snapToGrid w:val="0"/>
          <w:color w:val="000000"/>
          <w:sz w:val="21"/>
          <w:szCs w:val="21"/>
          <w:lang w:val="fr-MA"/>
        </w:rPr>
      </w:pP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Date : …… / …… / …………</w:t>
      </w:r>
    </w:p>
    <w:p w14:paraId="6C1C5AB1" w14:textId="77777777" w:rsidR="002060FE" w:rsidRDefault="002060FE" w:rsidP="0080210B">
      <w:pPr>
        <w:tabs>
          <w:tab w:val="left" w:leader="dot" w:pos="9180"/>
        </w:tabs>
        <w:spacing w:line="276" w:lineRule="auto"/>
        <w:jc w:val="left"/>
        <w:rPr>
          <w:rFonts w:cstheme="majorHAnsi"/>
          <w:i/>
          <w:iCs/>
          <w:snapToGrid w:val="0"/>
          <w:color w:val="000000"/>
          <w:sz w:val="21"/>
          <w:szCs w:val="21"/>
          <w:lang w:val="fr-MA"/>
        </w:rPr>
      </w:pPr>
    </w:p>
    <w:p w14:paraId="698C5BE7" w14:textId="6492BAFD" w:rsidR="00A21B2A" w:rsidRDefault="00A21B2A" w:rsidP="0080210B">
      <w:pPr>
        <w:tabs>
          <w:tab w:val="left" w:leader="dot" w:pos="9180"/>
        </w:tabs>
        <w:spacing w:line="276" w:lineRule="auto"/>
        <w:jc w:val="left"/>
        <w:rPr>
          <w:rFonts w:cstheme="majorHAnsi"/>
          <w:snapToGrid w:val="0"/>
          <w:color w:val="000000"/>
          <w:sz w:val="21"/>
          <w:szCs w:val="21"/>
          <w:lang w:val="fr-MA"/>
        </w:rPr>
      </w:pP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Nom et qualité du/de la signataire :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br/>
        <w:t>……………………………………………………………………………………………………</w:t>
      </w:r>
    </w:p>
    <w:p w14:paraId="59F1EFEE" w14:textId="65BBCB7E" w:rsidR="002060FE" w:rsidRPr="00A14AE5" w:rsidRDefault="002060FE" w:rsidP="002060FE">
      <w:pPr>
        <w:tabs>
          <w:tab w:val="left" w:leader="dot" w:pos="9180"/>
        </w:tabs>
        <w:spacing w:line="276" w:lineRule="auto"/>
        <w:rPr>
          <w:rFonts w:cstheme="majorHAnsi"/>
          <w:i/>
          <w:iCs/>
          <w:snapToGrid w:val="0"/>
          <w:color w:val="000000"/>
          <w:sz w:val="21"/>
          <w:szCs w:val="21"/>
          <w:lang w:val="fr-MA"/>
        </w:rPr>
      </w:pPr>
      <w:r w:rsidRPr="00A14AE5">
        <w:rPr>
          <w:rFonts w:cstheme="majorHAnsi"/>
          <w:i/>
          <w:iCs/>
          <w:snapToGrid w:val="0"/>
          <w:color w:val="000000"/>
          <w:sz w:val="21"/>
          <w:szCs w:val="21"/>
          <w:lang w:val="fr-MA"/>
        </w:rPr>
        <w:t xml:space="preserve">En ma qualité de </w:t>
      </w:r>
      <w:proofErr w:type="spellStart"/>
      <w:r w:rsidRPr="00A14AE5">
        <w:rPr>
          <w:rFonts w:cstheme="majorHAnsi"/>
          <w:i/>
          <w:iCs/>
          <w:snapToGrid w:val="0"/>
          <w:color w:val="000000"/>
          <w:sz w:val="21"/>
          <w:szCs w:val="21"/>
          <w:lang w:val="fr-MA"/>
        </w:rPr>
        <w:t>représentant·e</w:t>
      </w:r>
      <w:proofErr w:type="spellEnd"/>
      <w:r w:rsidRPr="00A14AE5">
        <w:rPr>
          <w:rFonts w:cstheme="majorHAnsi"/>
          <w:i/>
          <w:iCs/>
          <w:snapToGrid w:val="0"/>
          <w:color w:val="000000"/>
          <w:sz w:val="21"/>
          <w:szCs w:val="21"/>
          <w:lang w:val="fr-MA"/>
        </w:rPr>
        <w:t xml:space="preserve"> </w:t>
      </w:r>
      <w:proofErr w:type="spellStart"/>
      <w:r w:rsidRPr="00A14AE5">
        <w:rPr>
          <w:rFonts w:cstheme="majorHAnsi"/>
          <w:i/>
          <w:iCs/>
          <w:snapToGrid w:val="0"/>
          <w:color w:val="000000"/>
          <w:sz w:val="21"/>
          <w:szCs w:val="21"/>
          <w:lang w:val="fr-MA"/>
        </w:rPr>
        <w:t>légal·e</w:t>
      </w:r>
      <w:proofErr w:type="spellEnd"/>
      <w:r w:rsidRPr="00A14AE5">
        <w:rPr>
          <w:rFonts w:cstheme="majorHAnsi"/>
          <w:i/>
          <w:iCs/>
          <w:snapToGrid w:val="0"/>
          <w:color w:val="000000"/>
          <w:sz w:val="21"/>
          <w:szCs w:val="21"/>
          <w:lang w:val="fr-MA"/>
        </w:rPr>
        <w:t xml:space="preserve">, dûment </w:t>
      </w:r>
      <w:proofErr w:type="spellStart"/>
      <w:r w:rsidRPr="00A14AE5">
        <w:rPr>
          <w:rFonts w:cstheme="majorHAnsi"/>
          <w:i/>
          <w:iCs/>
          <w:snapToGrid w:val="0"/>
          <w:color w:val="000000"/>
          <w:sz w:val="21"/>
          <w:szCs w:val="21"/>
          <w:lang w:val="fr-MA"/>
        </w:rPr>
        <w:t>habilité·e</w:t>
      </w:r>
      <w:proofErr w:type="spellEnd"/>
      <w:r w:rsidRPr="00A14AE5">
        <w:rPr>
          <w:rFonts w:cstheme="majorHAnsi"/>
          <w:i/>
          <w:iCs/>
          <w:snapToGrid w:val="0"/>
          <w:color w:val="000000"/>
          <w:sz w:val="21"/>
          <w:szCs w:val="21"/>
          <w:lang w:val="fr-MA"/>
        </w:rPr>
        <w:t xml:space="preserve"> à engager l’organisation …………</w:t>
      </w:r>
      <w:r w:rsidR="00522F2F">
        <w:rPr>
          <w:rFonts w:cstheme="majorHAnsi"/>
          <w:i/>
          <w:iCs/>
          <w:snapToGrid w:val="0"/>
          <w:color w:val="000000"/>
          <w:sz w:val="21"/>
          <w:szCs w:val="21"/>
          <w:lang w:val="fr-MA"/>
        </w:rPr>
        <w:t>…………….</w:t>
      </w:r>
    </w:p>
    <w:p w14:paraId="18F3BEF8" w14:textId="77777777" w:rsidR="002060FE" w:rsidRPr="0080210B" w:rsidRDefault="002060FE" w:rsidP="0080210B">
      <w:pPr>
        <w:tabs>
          <w:tab w:val="left" w:leader="dot" w:pos="9180"/>
        </w:tabs>
        <w:spacing w:line="276" w:lineRule="auto"/>
        <w:jc w:val="left"/>
        <w:rPr>
          <w:rFonts w:cstheme="majorHAnsi"/>
          <w:snapToGrid w:val="0"/>
          <w:color w:val="000000"/>
          <w:sz w:val="21"/>
          <w:szCs w:val="21"/>
          <w:lang w:val="fr-MA"/>
        </w:rPr>
      </w:pPr>
    </w:p>
    <w:p w14:paraId="48AE9944" w14:textId="77777777" w:rsidR="00A21B2A" w:rsidRPr="0080210B" w:rsidRDefault="00A21B2A" w:rsidP="0080210B">
      <w:pPr>
        <w:tabs>
          <w:tab w:val="left" w:leader="dot" w:pos="9180"/>
        </w:tabs>
        <w:spacing w:line="276" w:lineRule="auto"/>
        <w:jc w:val="left"/>
        <w:rPr>
          <w:rFonts w:cstheme="majorHAnsi"/>
          <w:snapToGrid w:val="0"/>
          <w:color w:val="000000"/>
          <w:sz w:val="21"/>
          <w:szCs w:val="21"/>
          <w:lang w:val="fr-MA"/>
        </w:rPr>
      </w:pP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t>Signature et cachet de l’organisation :</w:t>
      </w:r>
      <w:r w:rsidRPr="0080210B">
        <w:rPr>
          <w:rFonts w:cstheme="majorHAnsi"/>
          <w:snapToGrid w:val="0"/>
          <w:color w:val="000000"/>
          <w:sz w:val="21"/>
          <w:szCs w:val="21"/>
          <w:lang w:val="fr-MA"/>
        </w:rPr>
        <w:br/>
        <w:t>……………………………………………………………………………………………………</w:t>
      </w:r>
    </w:p>
    <w:p w14:paraId="715A7C00" w14:textId="249B3974" w:rsidR="00CC56D1" w:rsidRPr="0080210B" w:rsidRDefault="00CC56D1" w:rsidP="00A21B2A">
      <w:pPr>
        <w:tabs>
          <w:tab w:val="left" w:leader="dot" w:pos="9180"/>
        </w:tabs>
        <w:spacing w:line="276" w:lineRule="auto"/>
        <w:rPr>
          <w:lang w:val="fr-MA"/>
        </w:rPr>
      </w:pPr>
    </w:p>
    <w:sectPr w:rsidR="00CC56D1" w:rsidRPr="0080210B" w:rsidSect="00CC56D1">
      <w:headerReference w:type="default" r:id="rId11"/>
      <w:footerReference w:type="default" r:id="rId12"/>
      <w:pgSz w:w="11906" w:h="16838"/>
      <w:pgMar w:top="1701" w:right="1304" w:bottom="170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EE4F8" w14:textId="77777777" w:rsidR="00CA1EFE" w:rsidRDefault="00CA1EFE" w:rsidP="00982743">
      <w:pPr>
        <w:spacing w:after="0" w:line="240" w:lineRule="auto"/>
      </w:pPr>
      <w:r>
        <w:separator/>
      </w:r>
    </w:p>
  </w:endnote>
  <w:endnote w:type="continuationSeparator" w:id="0">
    <w:p w14:paraId="0B4A7B0F" w14:textId="77777777" w:rsidR="00CA1EFE" w:rsidRDefault="00CA1EFE" w:rsidP="00982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asandina Book">
    <w:altName w:val="Calibri"/>
    <w:panose1 w:val="00000000000000000000"/>
    <w:charset w:val="00"/>
    <w:family w:val="modern"/>
    <w:notTrueType/>
    <w:pitch w:val="variable"/>
    <w:sig w:usb0="A100007F" w:usb1="5000004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frTras Book">
    <w:altName w:val="Calibri"/>
    <w:panose1 w:val="00000000000000000000"/>
    <w:charset w:val="00"/>
    <w:family w:val="modern"/>
    <w:notTrueType/>
    <w:pitch w:val="variable"/>
    <w:sig w:usb0="A100007F" w:usb1="5000004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frTras Regular">
    <w:altName w:val="Calibri"/>
    <w:panose1 w:val="00000000000000000000"/>
    <w:charset w:val="00"/>
    <w:family w:val="modern"/>
    <w:notTrueType/>
    <w:pitch w:val="variable"/>
    <w:sig w:usb0="A100007F" w:usb1="5000004B" w:usb2="00000000" w:usb3="00000000" w:csb0="00000093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737F1" w14:textId="464538FC" w:rsidR="00982743" w:rsidRPr="00982743" w:rsidRDefault="0080352D" w:rsidP="00D117F7">
    <w:pPr>
      <w:pStyle w:val="Piedepgina"/>
      <w:jc w:val="left"/>
      <w:rPr>
        <w:sz w:val="18"/>
        <w:szCs w:val="18"/>
        <w:lang w:val="fr-BE"/>
      </w:rPr>
    </w:pPr>
    <w:r>
      <w:rPr>
        <w:noProof/>
        <w:sz w:val="18"/>
        <w:szCs w:val="18"/>
        <w:lang w:val="fr-BE"/>
      </w:rPr>
      <w:drawing>
        <wp:anchor distT="0" distB="0" distL="114300" distR="114300" simplePos="0" relativeHeight="251659268" behindDoc="0" locked="0" layoutInCell="1" allowOverlap="1" wp14:anchorId="5651C5B4" wp14:editId="41D36468">
          <wp:simplePos x="0" y="0"/>
          <wp:positionH relativeFrom="margin">
            <wp:posOffset>4632960</wp:posOffset>
          </wp:positionH>
          <wp:positionV relativeFrom="paragraph">
            <wp:posOffset>-164465</wp:posOffset>
          </wp:positionV>
          <wp:extent cx="1816253" cy="408168"/>
          <wp:effectExtent l="0" t="0" r="0" b="0"/>
          <wp:wrapNone/>
          <wp:docPr id="174962836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6253" cy="4081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9A4C8" w14:textId="77777777" w:rsidR="00CA1EFE" w:rsidRDefault="00CA1EFE" w:rsidP="00982743">
      <w:pPr>
        <w:spacing w:after="0" w:line="240" w:lineRule="auto"/>
      </w:pPr>
      <w:r>
        <w:separator/>
      </w:r>
    </w:p>
  </w:footnote>
  <w:footnote w:type="continuationSeparator" w:id="0">
    <w:p w14:paraId="3C6E472A" w14:textId="77777777" w:rsidR="00CA1EFE" w:rsidRDefault="00CA1EFE" w:rsidP="00982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1509D" w14:textId="46D7CE05" w:rsidR="00982743" w:rsidRPr="00A858F2" w:rsidRDefault="00DC38B4" w:rsidP="00A858F2">
    <w:pPr>
      <w:pStyle w:val="Encabezado"/>
      <w:tabs>
        <w:tab w:val="clear" w:pos="4536"/>
        <w:tab w:val="clear" w:pos="9072"/>
        <w:tab w:val="left" w:pos="1720"/>
      </w:tabs>
    </w:pPr>
    <w:r w:rsidRPr="00A858F2">
      <w:rPr>
        <w:noProof/>
      </w:rPr>
      <w:drawing>
        <wp:anchor distT="0" distB="0" distL="114300" distR="114300" simplePos="0" relativeHeight="251658244" behindDoc="0" locked="0" layoutInCell="1" allowOverlap="1" wp14:anchorId="56E7DE0B" wp14:editId="05D62931">
          <wp:simplePos x="0" y="0"/>
          <wp:positionH relativeFrom="column">
            <wp:posOffset>4677410</wp:posOffset>
          </wp:positionH>
          <wp:positionV relativeFrom="paragraph">
            <wp:posOffset>-269065</wp:posOffset>
          </wp:positionV>
          <wp:extent cx="1542341" cy="898677"/>
          <wp:effectExtent l="0" t="0" r="0" b="0"/>
          <wp:wrapNone/>
          <wp:docPr id="21" name="Image 20">
            <a:extLst xmlns:a="http://schemas.openxmlformats.org/drawingml/2006/main">
              <a:ext uri="{FF2B5EF4-FFF2-40B4-BE49-F238E27FC236}">
                <a16:creationId xmlns:a16="http://schemas.microsoft.com/office/drawing/2014/main" id="{56D03992-C57D-CC82-6DC3-6F9BFFF6EC7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0">
                    <a:extLst>
                      <a:ext uri="{FF2B5EF4-FFF2-40B4-BE49-F238E27FC236}">
                        <a16:creationId xmlns:a16="http://schemas.microsoft.com/office/drawing/2014/main" id="{56D03992-C57D-CC82-6DC3-6F9BFFF6EC7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2341" cy="8986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58F2" w:rsidRPr="00A858F2">
      <w:rPr>
        <w:noProof/>
      </w:rPr>
      <w:drawing>
        <wp:anchor distT="0" distB="0" distL="114300" distR="114300" simplePos="0" relativeHeight="251658241" behindDoc="0" locked="0" layoutInCell="1" allowOverlap="1" wp14:anchorId="7FCC37BA" wp14:editId="0E68773B">
          <wp:simplePos x="0" y="0"/>
          <wp:positionH relativeFrom="margin">
            <wp:posOffset>-497840</wp:posOffset>
          </wp:positionH>
          <wp:positionV relativeFrom="paragraph">
            <wp:posOffset>-20320</wp:posOffset>
          </wp:positionV>
          <wp:extent cx="506095" cy="527050"/>
          <wp:effectExtent l="0" t="0" r="8255" b="6350"/>
          <wp:wrapNone/>
          <wp:docPr id="13" name="Image 12">
            <a:extLst xmlns:a="http://schemas.openxmlformats.org/drawingml/2006/main">
              <a:ext uri="{FF2B5EF4-FFF2-40B4-BE49-F238E27FC236}">
                <a16:creationId xmlns:a16="http://schemas.microsoft.com/office/drawing/2014/main" id="{3BC12D1F-DBF2-225D-A5A7-1470BD23F5B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2">
                    <a:extLst>
                      <a:ext uri="{FF2B5EF4-FFF2-40B4-BE49-F238E27FC236}">
                        <a16:creationId xmlns:a16="http://schemas.microsoft.com/office/drawing/2014/main" id="{3BC12D1F-DBF2-225D-A5A7-1470BD23F5B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095" cy="52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58F2" w:rsidRPr="00A858F2">
      <w:rPr>
        <w:noProof/>
      </w:rPr>
      <w:drawing>
        <wp:anchor distT="0" distB="0" distL="114300" distR="114300" simplePos="0" relativeHeight="251658242" behindDoc="0" locked="0" layoutInCell="1" allowOverlap="1" wp14:anchorId="7B38F6D5" wp14:editId="7CD18F04">
          <wp:simplePos x="0" y="0"/>
          <wp:positionH relativeFrom="column">
            <wp:posOffset>321310</wp:posOffset>
          </wp:positionH>
          <wp:positionV relativeFrom="paragraph">
            <wp:posOffset>-1270</wp:posOffset>
          </wp:positionV>
          <wp:extent cx="598170" cy="501650"/>
          <wp:effectExtent l="0" t="0" r="0" b="0"/>
          <wp:wrapNone/>
          <wp:docPr id="8" name="Image 7">
            <a:extLst xmlns:a="http://schemas.openxmlformats.org/drawingml/2006/main">
              <a:ext uri="{FF2B5EF4-FFF2-40B4-BE49-F238E27FC236}">
                <a16:creationId xmlns:a16="http://schemas.microsoft.com/office/drawing/2014/main" id="{31EA75BD-4417-0CDB-90F2-282C8772EBB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7">
                    <a:extLst>
                      <a:ext uri="{FF2B5EF4-FFF2-40B4-BE49-F238E27FC236}">
                        <a16:creationId xmlns:a16="http://schemas.microsoft.com/office/drawing/2014/main" id="{31EA75BD-4417-0CDB-90F2-282C8772EBB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8170" cy="501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858F2" w:rsidRPr="00A858F2">
      <w:rPr>
        <w:noProof/>
      </w:rPr>
      <w:drawing>
        <wp:anchor distT="0" distB="0" distL="114300" distR="114300" simplePos="0" relativeHeight="251658243" behindDoc="0" locked="0" layoutInCell="1" allowOverlap="1" wp14:anchorId="4A0669CC" wp14:editId="2DB81441">
          <wp:simplePos x="0" y="0"/>
          <wp:positionH relativeFrom="column">
            <wp:posOffset>1159510</wp:posOffset>
          </wp:positionH>
          <wp:positionV relativeFrom="paragraph">
            <wp:posOffset>-52070</wp:posOffset>
          </wp:positionV>
          <wp:extent cx="679450" cy="679450"/>
          <wp:effectExtent l="0" t="0" r="6350" b="0"/>
          <wp:wrapNone/>
          <wp:docPr id="4" name="Image 3">
            <a:extLst xmlns:a="http://schemas.openxmlformats.org/drawingml/2006/main">
              <a:ext uri="{FF2B5EF4-FFF2-40B4-BE49-F238E27FC236}">
                <a16:creationId xmlns:a16="http://schemas.microsoft.com/office/drawing/2014/main" id="{72CCE091-2C2A-C0FC-55BD-5F23D7BAA4F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3">
                    <a:extLst>
                      <a:ext uri="{FF2B5EF4-FFF2-40B4-BE49-F238E27FC236}">
                        <a16:creationId xmlns:a16="http://schemas.microsoft.com/office/drawing/2014/main" id="{72CCE091-2C2A-C0FC-55BD-5F23D7BAA4F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450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58F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7755"/>
    <w:multiLevelType w:val="multilevel"/>
    <w:tmpl w:val="EB5E0F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asandina Book" w:hAnsi="Trasandina Book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6E1BD8"/>
    <w:multiLevelType w:val="hybridMultilevel"/>
    <w:tmpl w:val="D61C7334"/>
    <w:lvl w:ilvl="0" w:tplc="47CA6296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A77CA"/>
    <w:multiLevelType w:val="hybridMultilevel"/>
    <w:tmpl w:val="91C0F03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A1C42"/>
    <w:multiLevelType w:val="hybridMultilevel"/>
    <w:tmpl w:val="7FDEDD7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D804DD"/>
    <w:multiLevelType w:val="hybridMultilevel"/>
    <w:tmpl w:val="43BE518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rasandina Book" w:hAnsi="Trasandina Book" w:hint="default"/>
      </w:rPr>
    </w:lvl>
    <w:lvl w:ilvl="1" w:tplc="186EA6F6">
      <w:start w:val="1"/>
      <w:numFmt w:val="bullet"/>
      <w:lvlText w:val="-"/>
      <w:lvlJc w:val="left"/>
      <w:pPr>
        <w:ind w:left="1440" w:hanging="360"/>
      </w:pPr>
      <w:rPr>
        <w:rFonts w:ascii="Trasandina Book" w:hAnsi="Trasandina Book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556B7"/>
    <w:multiLevelType w:val="hybridMultilevel"/>
    <w:tmpl w:val="D6BECBE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rasandina Book" w:hAnsi="Trasandina Book" w:hint="default"/>
      </w:rPr>
    </w:lvl>
    <w:lvl w:ilvl="1" w:tplc="186EA6F6">
      <w:start w:val="1"/>
      <w:numFmt w:val="bullet"/>
      <w:lvlText w:val="-"/>
      <w:lvlJc w:val="left"/>
      <w:pPr>
        <w:ind w:left="1440" w:hanging="360"/>
      </w:pPr>
      <w:rPr>
        <w:rFonts w:ascii="Trasandina Book" w:hAnsi="Trasandina Book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81733"/>
    <w:multiLevelType w:val="hybridMultilevel"/>
    <w:tmpl w:val="D82C8BE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E6434"/>
    <w:multiLevelType w:val="hybridMultilevel"/>
    <w:tmpl w:val="C0B21244"/>
    <w:lvl w:ilvl="0" w:tplc="186EA6F6">
      <w:start w:val="1"/>
      <w:numFmt w:val="bullet"/>
      <w:lvlText w:val="-"/>
      <w:lvlJc w:val="left"/>
      <w:pPr>
        <w:ind w:left="720" w:hanging="360"/>
      </w:pPr>
      <w:rPr>
        <w:rFonts w:ascii="Trasandina Book" w:hAnsi="Trasandina Book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BC2A90"/>
    <w:multiLevelType w:val="hybridMultilevel"/>
    <w:tmpl w:val="306059E6"/>
    <w:lvl w:ilvl="0" w:tplc="186EA6F6">
      <w:start w:val="1"/>
      <w:numFmt w:val="bullet"/>
      <w:lvlText w:val="-"/>
      <w:lvlJc w:val="left"/>
      <w:pPr>
        <w:ind w:left="720" w:hanging="360"/>
      </w:pPr>
      <w:rPr>
        <w:rFonts w:ascii="Trasandina Book" w:hAnsi="Trasandina Book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61C0E"/>
    <w:multiLevelType w:val="hybridMultilevel"/>
    <w:tmpl w:val="D2FA4F4C"/>
    <w:lvl w:ilvl="0" w:tplc="09764AF4">
      <w:start w:val="1"/>
      <w:numFmt w:val="bullet"/>
      <w:lvlText w:val="»"/>
      <w:lvlJc w:val="left"/>
      <w:pPr>
        <w:ind w:left="720" w:hanging="360"/>
      </w:pPr>
      <w:rPr>
        <w:rFonts w:ascii="AfrTras Book" w:hAnsi="AfrTras Book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287D78"/>
    <w:multiLevelType w:val="hybridMultilevel"/>
    <w:tmpl w:val="923A647E"/>
    <w:lvl w:ilvl="0" w:tplc="795C57CC">
      <w:start w:val="1"/>
      <w:numFmt w:val="bullet"/>
      <w:lvlText w:val="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3C1A6B"/>
    <w:multiLevelType w:val="hybridMultilevel"/>
    <w:tmpl w:val="2258D02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rasandina Book" w:hAnsi="Trasandina Book" w:hint="default"/>
      </w:rPr>
    </w:lvl>
    <w:lvl w:ilvl="1" w:tplc="186EA6F6">
      <w:start w:val="1"/>
      <w:numFmt w:val="bullet"/>
      <w:lvlText w:val="-"/>
      <w:lvlJc w:val="left"/>
      <w:pPr>
        <w:ind w:left="1440" w:hanging="360"/>
      </w:pPr>
      <w:rPr>
        <w:rFonts w:ascii="Trasandina Book" w:hAnsi="Trasandina Book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8528AD"/>
    <w:multiLevelType w:val="hybridMultilevel"/>
    <w:tmpl w:val="62DE642C"/>
    <w:lvl w:ilvl="0" w:tplc="7584E04C">
      <w:start w:val="1"/>
      <w:numFmt w:val="bullet"/>
      <w:lvlText w:val=""/>
      <w:lvlJc w:val="left"/>
      <w:pPr>
        <w:ind w:left="360" w:hanging="360"/>
      </w:pPr>
      <w:rPr>
        <w:rFonts w:ascii="Symbol" w:hAnsi="Symbol" w:hint="default"/>
        <w:color w:val="E57200" w:themeColor="accent5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B0C7986"/>
    <w:multiLevelType w:val="hybridMultilevel"/>
    <w:tmpl w:val="3ACE841E"/>
    <w:lvl w:ilvl="0" w:tplc="F09C47B6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336B69"/>
    <w:multiLevelType w:val="hybridMultilevel"/>
    <w:tmpl w:val="C25E1818"/>
    <w:lvl w:ilvl="0" w:tplc="186EA6F6">
      <w:start w:val="1"/>
      <w:numFmt w:val="bullet"/>
      <w:lvlText w:val="-"/>
      <w:lvlJc w:val="left"/>
      <w:pPr>
        <w:ind w:left="720" w:hanging="360"/>
      </w:pPr>
      <w:rPr>
        <w:rFonts w:ascii="Trasandina Book" w:hAnsi="Trasandina Book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C95852"/>
    <w:multiLevelType w:val="hybridMultilevel"/>
    <w:tmpl w:val="3328011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4807EA"/>
    <w:multiLevelType w:val="hybridMultilevel"/>
    <w:tmpl w:val="9F7038C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653B25"/>
    <w:multiLevelType w:val="hybridMultilevel"/>
    <w:tmpl w:val="EACAC65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FB2A79"/>
    <w:multiLevelType w:val="hybridMultilevel"/>
    <w:tmpl w:val="F8B625E0"/>
    <w:lvl w:ilvl="0" w:tplc="8C3C82B0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8E3DBA"/>
    <w:multiLevelType w:val="hybridMultilevel"/>
    <w:tmpl w:val="1C7660B8"/>
    <w:lvl w:ilvl="0" w:tplc="186EA6F6">
      <w:start w:val="1"/>
      <w:numFmt w:val="bullet"/>
      <w:lvlText w:val="-"/>
      <w:lvlJc w:val="left"/>
      <w:pPr>
        <w:ind w:left="720" w:hanging="360"/>
      </w:pPr>
      <w:rPr>
        <w:rFonts w:ascii="Trasandina Book" w:hAnsi="Trasandina Book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393D63"/>
    <w:multiLevelType w:val="hybridMultilevel"/>
    <w:tmpl w:val="6382E6AC"/>
    <w:lvl w:ilvl="0" w:tplc="0BEA5F38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E4E6C7D"/>
    <w:multiLevelType w:val="hybridMultilevel"/>
    <w:tmpl w:val="8F4CFACC"/>
    <w:lvl w:ilvl="0" w:tplc="186EA6F6">
      <w:start w:val="1"/>
      <w:numFmt w:val="bullet"/>
      <w:lvlText w:val="-"/>
      <w:lvlJc w:val="left"/>
      <w:pPr>
        <w:ind w:left="720" w:hanging="360"/>
      </w:pPr>
      <w:rPr>
        <w:rFonts w:ascii="Trasandina Book" w:hAnsi="Trasandina Book" w:hint="default"/>
        <w:sz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2E4FA8"/>
    <w:multiLevelType w:val="hybridMultilevel"/>
    <w:tmpl w:val="488A6C2E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6F1DFE"/>
    <w:multiLevelType w:val="hybridMultilevel"/>
    <w:tmpl w:val="D1C4C918"/>
    <w:lvl w:ilvl="0" w:tplc="97E6F1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  <w:sz w:val="22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ED060A"/>
    <w:multiLevelType w:val="hybridMultilevel"/>
    <w:tmpl w:val="6BF62470"/>
    <w:lvl w:ilvl="0" w:tplc="186EA6F6">
      <w:start w:val="1"/>
      <w:numFmt w:val="bullet"/>
      <w:lvlText w:val="-"/>
      <w:lvlJc w:val="left"/>
      <w:pPr>
        <w:ind w:left="720" w:hanging="360"/>
      </w:pPr>
      <w:rPr>
        <w:rFonts w:ascii="Trasandina Book" w:hAnsi="Trasandina Book" w:hint="default"/>
        <w:sz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E84673"/>
    <w:multiLevelType w:val="multilevel"/>
    <w:tmpl w:val="F396690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>
      <w:start w:val="7"/>
      <w:numFmt w:val="decimalZero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8814158">
    <w:abstractNumId w:val="9"/>
  </w:num>
  <w:num w:numId="2" w16cid:durableId="1781295003">
    <w:abstractNumId w:val="6"/>
  </w:num>
  <w:num w:numId="3" w16cid:durableId="836455234">
    <w:abstractNumId w:val="17"/>
  </w:num>
  <w:num w:numId="4" w16cid:durableId="168327082">
    <w:abstractNumId w:val="15"/>
  </w:num>
  <w:num w:numId="5" w16cid:durableId="119760911">
    <w:abstractNumId w:val="18"/>
  </w:num>
  <w:num w:numId="6" w16cid:durableId="163980005">
    <w:abstractNumId w:val="0"/>
  </w:num>
  <w:num w:numId="7" w16cid:durableId="1305693398">
    <w:abstractNumId w:val="20"/>
  </w:num>
  <w:num w:numId="8" w16cid:durableId="192116071">
    <w:abstractNumId w:val="23"/>
  </w:num>
  <w:num w:numId="9" w16cid:durableId="867766247">
    <w:abstractNumId w:val="25"/>
  </w:num>
  <w:num w:numId="10" w16cid:durableId="1869444428">
    <w:abstractNumId w:val="13"/>
  </w:num>
  <w:num w:numId="11" w16cid:durableId="1809930097">
    <w:abstractNumId w:val="7"/>
  </w:num>
  <w:num w:numId="12" w16cid:durableId="1722050421">
    <w:abstractNumId w:val="24"/>
  </w:num>
  <w:num w:numId="13" w16cid:durableId="1766071180">
    <w:abstractNumId w:val="2"/>
  </w:num>
  <w:num w:numId="14" w16cid:durableId="1209535315">
    <w:abstractNumId w:val="19"/>
  </w:num>
  <w:num w:numId="15" w16cid:durableId="1357123006">
    <w:abstractNumId w:val="22"/>
  </w:num>
  <w:num w:numId="16" w16cid:durableId="1302033779">
    <w:abstractNumId w:val="1"/>
  </w:num>
  <w:num w:numId="17" w16cid:durableId="1174995061">
    <w:abstractNumId w:val="21"/>
  </w:num>
  <w:num w:numId="18" w16cid:durableId="1147547699">
    <w:abstractNumId w:val="16"/>
  </w:num>
  <w:num w:numId="19" w16cid:durableId="1944651663">
    <w:abstractNumId w:val="8"/>
  </w:num>
  <w:num w:numId="20" w16cid:durableId="54427437">
    <w:abstractNumId w:val="14"/>
  </w:num>
  <w:num w:numId="21" w16cid:durableId="2109886905">
    <w:abstractNumId w:val="5"/>
  </w:num>
  <w:num w:numId="22" w16cid:durableId="842473964">
    <w:abstractNumId w:val="11"/>
  </w:num>
  <w:num w:numId="23" w16cid:durableId="1154637654">
    <w:abstractNumId w:val="4"/>
  </w:num>
  <w:num w:numId="24" w16cid:durableId="773328145">
    <w:abstractNumId w:val="3"/>
  </w:num>
  <w:num w:numId="25" w16cid:durableId="864946652">
    <w:abstractNumId w:val="10"/>
  </w:num>
  <w:num w:numId="26" w16cid:durableId="95309599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5C0"/>
    <w:rsid w:val="00000895"/>
    <w:rsid w:val="000173C1"/>
    <w:rsid w:val="00024240"/>
    <w:rsid w:val="00037D59"/>
    <w:rsid w:val="0007357D"/>
    <w:rsid w:val="00090EAE"/>
    <w:rsid w:val="000C798D"/>
    <w:rsid w:val="000E7635"/>
    <w:rsid w:val="001155A6"/>
    <w:rsid w:val="00152327"/>
    <w:rsid w:val="00153B54"/>
    <w:rsid w:val="00193E7D"/>
    <w:rsid w:val="001D00F9"/>
    <w:rsid w:val="001D4676"/>
    <w:rsid w:val="00202BAE"/>
    <w:rsid w:val="002060FE"/>
    <w:rsid w:val="002231FD"/>
    <w:rsid w:val="0023568F"/>
    <w:rsid w:val="002421AD"/>
    <w:rsid w:val="00257B37"/>
    <w:rsid w:val="002C50D1"/>
    <w:rsid w:val="00310D6E"/>
    <w:rsid w:val="00323BAE"/>
    <w:rsid w:val="00373A94"/>
    <w:rsid w:val="00373D45"/>
    <w:rsid w:val="00380994"/>
    <w:rsid w:val="003B45D7"/>
    <w:rsid w:val="003B5457"/>
    <w:rsid w:val="003B781E"/>
    <w:rsid w:val="003D1447"/>
    <w:rsid w:val="003D2BBE"/>
    <w:rsid w:val="003E51F6"/>
    <w:rsid w:val="003E56F0"/>
    <w:rsid w:val="003F29C5"/>
    <w:rsid w:val="00413166"/>
    <w:rsid w:val="00422CD7"/>
    <w:rsid w:val="00427FDC"/>
    <w:rsid w:val="004973FF"/>
    <w:rsid w:val="004A1BDD"/>
    <w:rsid w:val="004A5D63"/>
    <w:rsid w:val="004B131F"/>
    <w:rsid w:val="004B4D75"/>
    <w:rsid w:val="004C3DC8"/>
    <w:rsid w:val="004D4EFC"/>
    <w:rsid w:val="004E3F3E"/>
    <w:rsid w:val="00522F2F"/>
    <w:rsid w:val="0053627A"/>
    <w:rsid w:val="00541C5C"/>
    <w:rsid w:val="00597FD9"/>
    <w:rsid w:val="005B46AA"/>
    <w:rsid w:val="005B7175"/>
    <w:rsid w:val="005D1EBB"/>
    <w:rsid w:val="006254DB"/>
    <w:rsid w:val="00673DE9"/>
    <w:rsid w:val="0069255E"/>
    <w:rsid w:val="006A5859"/>
    <w:rsid w:val="006C21EF"/>
    <w:rsid w:val="006C3170"/>
    <w:rsid w:val="006C39DE"/>
    <w:rsid w:val="006E0291"/>
    <w:rsid w:val="006E7657"/>
    <w:rsid w:val="006F3242"/>
    <w:rsid w:val="00737703"/>
    <w:rsid w:val="007711DE"/>
    <w:rsid w:val="00777015"/>
    <w:rsid w:val="00793F44"/>
    <w:rsid w:val="007A7862"/>
    <w:rsid w:val="007B3756"/>
    <w:rsid w:val="007B77ED"/>
    <w:rsid w:val="007E4806"/>
    <w:rsid w:val="007E647C"/>
    <w:rsid w:val="0080210B"/>
    <w:rsid w:val="0080352D"/>
    <w:rsid w:val="00804E9B"/>
    <w:rsid w:val="00830E8B"/>
    <w:rsid w:val="00841629"/>
    <w:rsid w:val="00847DB0"/>
    <w:rsid w:val="008663CA"/>
    <w:rsid w:val="00875EA2"/>
    <w:rsid w:val="00875EC8"/>
    <w:rsid w:val="00880588"/>
    <w:rsid w:val="00880DDA"/>
    <w:rsid w:val="00890BFA"/>
    <w:rsid w:val="008D3DE2"/>
    <w:rsid w:val="00901198"/>
    <w:rsid w:val="00906A08"/>
    <w:rsid w:val="00924E63"/>
    <w:rsid w:val="00956D20"/>
    <w:rsid w:val="00982743"/>
    <w:rsid w:val="00A02596"/>
    <w:rsid w:val="00A14AE5"/>
    <w:rsid w:val="00A21B2A"/>
    <w:rsid w:val="00A3167E"/>
    <w:rsid w:val="00A44A76"/>
    <w:rsid w:val="00A56027"/>
    <w:rsid w:val="00A808A7"/>
    <w:rsid w:val="00A858F2"/>
    <w:rsid w:val="00A87A62"/>
    <w:rsid w:val="00A87C45"/>
    <w:rsid w:val="00A95611"/>
    <w:rsid w:val="00AB2128"/>
    <w:rsid w:val="00AF61CD"/>
    <w:rsid w:val="00B01229"/>
    <w:rsid w:val="00B1277A"/>
    <w:rsid w:val="00B2259D"/>
    <w:rsid w:val="00B245F0"/>
    <w:rsid w:val="00B331D0"/>
    <w:rsid w:val="00B700B5"/>
    <w:rsid w:val="00B73304"/>
    <w:rsid w:val="00BA3DD2"/>
    <w:rsid w:val="00BB5C79"/>
    <w:rsid w:val="00BB6DED"/>
    <w:rsid w:val="00BF6151"/>
    <w:rsid w:val="00C10982"/>
    <w:rsid w:val="00C1401B"/>
    <w:rsid w:val="00C142FB"/>
    <w:rsid w:val="00C3547A"/>
    <w:rsid w:val="00C9231E"/>
    <w:rsid w:val="00CA1EFE"/>
    <w:rsid w:val="00CA4589"/>
    <w:rsid w:val="00CC56D1"/>
    <w:rsid w:val="00CE42F0"/>
    <w:rsid w:val="00CF6EBE"/>
    <w:rsid w:val="00CF745A"/>
    <w:rsid w:val="00D061A7"/>
    <w:rsid w:val="00D117F7"/>
    <w:rsid w:val="00D17EDC"/>
    <w:rsid w:val="00D67615"/>
    <w:rsid w:val="00D7631A"/>
    <w:rsid w:val="00DB5EA5"/>
    <w:rsid w:val="00DC38B4"/>
    <w:rsid w:val="00DD0060"/>
    <w:rsid w:val="00DD5DB3"/>
    <w:rsid w:val="00DE6F61"/>
    <w:rsid w:val="00DF076B"/>
    <w:rsid w:val="00DF435B"/>
    <w:rsid w:val="00E3231B"/>
    <w:rsid w:val="00E45E5C"/>
    <w:rsid w:val="00E60035"/>
    <w:rsid w:val="00E601A3"/>
    <w:rsid w:val="00E610C3"/>
    <w:rsid w:val="00E610D5"/>
    <w:rsid w:val="00E87051"/>
    <w:rsid w:val="00EB3246"/>
    <w:rsid w:val="00EB79D6"/>
    <w:rsid w:val="00F249DD"/>
    <w:rsid w:val="00F507BC"/>
    <w:rsid w:val="00F56C8B"/>
    <w:rsid w:val="00F715C0"/>
    <w:rsid w:val="00FA3F43"/>
    <w:rsid w:val="00FE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594951"/>
  <w15:chartTrackingRefBased/>
  <w15:docId w15:val="{CCE18A14-12C6-4B32-9B27-128B7F98E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F3E"/>
    <w:pPr>
      <w:jc w:val="both"/>
    </w:pPr>
    <w:rPr>
      <w:rFonts w:ascii="AfrTras Book" w:hAnsi="AfrTras Book"/>
      <w:sz w:val="22"/>
    </w:rPr>
  </w:style>
  <w:style w:type="paragraph" w:styleId="Ttulo1">
    <w:name w:val="heading 1"/>
    <w:next w:val="Normal"/>
    <w:link w:val="Ttulo1Car"/>
    <w:uiPriority w:val="9"/>
    <w:qFormat/>
    <w:rsid w:val="003B45D7"/>
    <w:pPr>
      <w:keepNext/>
      <w:keepLines/>
      <w:spacing w:before="600" w:after="240" w:line="240" w:lineRule="auto"/>
      <w:outlineLvl w:val="0"/>
    </w:pPr>
    <w:rPr>
      <w:rFonts w:ascii="AfrTras Regular" w:eastAsiaTheme="majorEastAsia" w:hAnsi="AfrTras Regular" w:cstheme="majorBidi"/>
      <w:b/>
      <w:caps/>
      <w:color w:val="429345"/>
      <w:spacing w:val="4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B131F"/>
    <w:pPr>
      <w:keepNext/>
      <w:keepLines/>
      <w:spacing w:line="240" w:lineRule="auto"/>
      <w:outlineLvl w:val="1"/>
    </w:pPr>
    <w:rPr>
      <w:rFonts w:eastAsiaTheme="majorEastAsia" w:cstheme="majorBidi"/>
      <w:b/>
      <w:sz w:val="24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E3F3E"/>
    <w:pPr>
      <w:keepNext/>
      <w:keepLines/>
      <w:spacing w:before="160" w:after="120" w:line="240" w:lineRule="auto"/>
      <w:ind w:left="340"/>
      <w:outlineLvl w:val="2"/>
    </w:pPr>
    <w:rPr>
      <w:rFonts w:eastAsiaTheme="majorEastAsia" w:cstheme="majorBidi"/>
      <w:i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A786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0702A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786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0702A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786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786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786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786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B45D7"/>
    <w:rPr>
      <w:rFonts w:ascii="AfrTras Regular" w:eastAsiaTheme="majorEastAsia" w:hAnsi="AfrTras Regular" w:cstheme="majorBidi"/>
      <w:b/>
      <w:caps/>
      <w:color w:val="429345"/>
      <w:spacing w:val="4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4B131F"/>
    <w:rPr>
      <w:rFonts w:ascii="AfrTras Book" w:eastAsiaTheme="majorEastAsia" w:hAnsi="AfrTras Book" w:cstheme="majorBidi"/>
      <w:b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4E3F3E"/>
    <w:pPr>
      <w:spacing w:before="240" w:after="960" w:line="240" w:lineRule="auto"/>
      <w:contextualSpacing/>
    </w:pPr>
    <w:rPr>
      <w:rFonts w:eastAsiaTheme="majorEastAsia" w:cstheme="majorBidi"/>
      <w:b/>
      <w:caps/>
      <w:spacing w:val="4"/>
      <w:kern w:val="28"/>
      <w:sz w:val="40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E3F3E"/>
    <w:rPr>
      <w:rFonts w:ascii="AfrTras Book" w:eastAsiaTheme="majorEastAsia" w:hAnsi="AfrTras Book" w:cstheme="majorBidi"/>
      <w:b/>
      <w:caps/>
      <w:spacing w:val="4"/>
      <w:kern w:val="28"/>
      <w:sz w:val="40"/>
      <w:szCs w:val="5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E3F3E"/>
    <w:rPr>
      <w:rFonts w:ascii="AfrTras Book" w:eastAsiaTheme="majorEastAsia" w:hAnsi="AfrTras Book" w:cstheme="majorBidi"/>
      <w:i/>
      <w:sz w:val="22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A7862"/>
    <w:rPr>
      <w:rFonts w:eastAsiaTheme="majorEastAsia" w:cstheme="majorBidi"/>
      <w:i/>
      <w:iCs/>
      <w:color w:val="00702A" w:themeColor="accent1" w:themeShade="BF"/>
      <w:sz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7862"/>
    <w:rPr>
      <w:rFonts w:eastAsiaTheme="majorEastAsia" w:cstheme="majorBidi"/>
      <w:color w:val="00702A" w:themeColor="accent1" w:themeShade="BF"/>
      <w:sz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7862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7862"/>
    <w:rPr>
      <w:rFonts w:eastAsiaTheme="majorEastAsia" w:cstheme="majorBidi"/>
      <w:color w:val="595959" w:themeColor="text1" w:themeTint="A6"/>
      <w:sz w:val="22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7862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7862"/>
    <w:rPr>
      <w:rFonts w:eastAsiaTheme="majorEastAsia" w:cstheme="majorBidi"/>
      <w:color w:val="272727" w:themeColor="text1" w:themeTint="D8"/>
      <w:sz w:val="22"/>
    </w:rPr>
  </w:style>
  <w:style w:type="paragraph" w:styleId="Subttulo">
    <w:name w:val="Subtitle"/>
    <w:basedOn w:val="Ttulo"/>
    <w:next w:val="Normal"/>
    <w:link w:val="SubttuloCar"/>
    <w:uiPriority w:val="11"/>
    <w:qFormat/>
    <w:rsid w:val="004C3DC8"/>
    <w:pPr>
      <w:numPr>
        <w:ilvl w:val="1"/>
      </w:numPr>
    </w:pPr>
    <w:rPr>
      <w:b w:val="0"/>
      <w:i/>
      <w:caps w:val="0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C3DC8"/>
    <w:rPr>
      <w:rFonts w:ascii="AfrTras Book" w:eastAsiaTheme="majorEastAsia" w:hAnsi="AfrTras Book" w:cstheme="majorBidi"/>
      <w:i/>
      <w:spacing w:val="4"/>
      <w:kern w:val="28"/>
      <w:sz w:val="28"/>
      <w:szCs w:val="28"/>
    </w:rPr>
  </w:style>
  <w:style w:type="paragraph" w:styleId="Prrafodelista">
    <w:name w:val="List Paragraph"/>
    <w:basedOn w:val="Normal"/>
    <w:uiPriority w:val="34"/>
    <w:qFormat/>
    <w:rsid w:val="007A7862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7A78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7862"/>
    <w:rPr>
      <w:rFonts w:ascii="Trasandina Book" w:hAnsi="Trasandina Book"/>
      <w:i/>
      <w:iCs/>
      <w:color w:val="404040" w:themeColor="text1" w:themeTint="BF"/>
      <w:sz w:val="22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7862"/>
    <w:pPr>
      <w:pBdr>
        <w:top w:val="single" w:sz="4" w:space="10" w:color="00702A" w:themeColor="accent1" w:themeShade="BF"/>
        <w:bottom w:val="single" w:sz="4" w:space="10" w:color="00702A" w:themeColor="accent1" w:themeShade="BF"/>
      </w:pBdr>
      <w:spacing w:before="360" w:after="360"/>
      <w:ind w:left="864" w:right="864"/>
      <w:jc w:val="center"/>
    </w:pPr>
    <w:rPr>
      <w:i/>
      <w:iCs/>
      <w:color w:val="00702A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7862"/>
    <w:rPr>
      <w:rFonts w:ascii="Trasandina Book" w:hAnsi="Trasandina Book"/>
      <w:i/>
      <w:iCs/>
      <w:color w:val="00702A" w:themeColor="accent1" w:themeShade="BF"/>
      <w:sz w:val="22"/>
    </w:rPr>
  </w:style>
  <w:style w:type="character" w:styleId="nfasisintenso">
    <w:name w:val="Intense Emphasis"/>
    <w:basedOn w:val="Fuentedeprrafopredeter"/>
    <w:uiPriority w:val="21"/>
    <w:qFormat/>
    <w:rsid w:val="007A7862"/>
    <w:rPr>
      <w:i/>
      <w:iCs/>
      <w:color w:val="00702A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7862"/>
    <w:rPr>
      <w:b/>
      <w:bCs/>
      <w:smallCaps/>
      <w:color w:val="00702A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A7862"/>
    <w:rPr>
      <w:color w:val="EC7595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A78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7862"/>
    <w:rPr>
      <w:rFonts w:ascii="Trasandina Book" w:hAnsi="Trasandina Book"/>
      <w:sz w:val="22"/>
    </w:rPr>
  </w:style>
  <w:style w:type="paragraph" w:styleId="Piedepgina">
    <w:name w:val="footer"/>
    <w:basedOn w:val="Normal"/>
    <w:link w:val="PiedepginaCar"/>
    <w:uiPriority w:val="99"/>
    <w:unhideWhenUsed/>
    <w:rsid w:val="007A78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7862"/>
    <w:rPr>
      <w:rFonts w:ascii="Trasandina Book" w:hAnsi="Trasandina Book"/>
      <w:sz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982743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unhideWhenUsed/>
    <w:rsid w:val="00F56C8B"/>
    <w:pPr>
      <w:spacing w:after="0" w:line="240" w:lineRule="auto"/>
    </w:pPr>
    <w:rPr>
      <w:sz w:val="18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F56C8B"/>
    <w:rPr>
      <w:rFonts w:ascii="AfrTras Book" w:hAnsi="AfrTras Book"/>
      <w:sz w:val="18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777015"/>
    <w:rPr>
      <w:vertAlign w:val="superscript"/>
    </w:rPr>
  </w:style>
  <w:style w:type="table" w:styleId="Tablaconcuadrcula">
    <w:name w:val="Table Grid"/>
    <w:basedOn w:val="Tablanormal"/>
    <w:uiPriority w:val="59"/>
    <w:rsid w:val="00D117F7"/>
    <w:pPr>
      <w:spacing w:after="0" w:line="240" w:lineRule="auto"/>
    </w:pPr>
    <w:rPr>
      <w:kern w:val="0"/>
      <w:sz w:val="22"/>
      <w:szCs w:val="22"/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unhideWhenUsed/>
    <w:rsid w:val="00CC56D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C56D1"/>
    <w:pPr>
      <w:spacing w:line="240" w:lineRule="auto"/>
      <w:jc w:val="left"/>
    </w:pPr>
    <w:rPr>
      <w:rFonts w:asciiTheme="minorHAnsi" w:hAnsiTheme="minorHAnsi"/>
      <w:kern w:val="0"/>
      <w:sz w:val="20"/>
      <w:szCs w:val="20"/>
      <w:lang w:val="fr-BE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C56D1"/>
    <w:rPr>
      <w:kern w:val="0"/>
      <w:sz w:val="20"/>
      <w:szCs w:val="20"/>
      <w:lang w:val="fr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efienBranson\AppData\Roaming\Microsoft\Templates\TEMPLATE%20DOC.dotx" TargetMode="External"/></Relationships>
</file>

<file path=word/theme/theme1.xml><?xml version="1.0" encoding="utf-8"?>
<a:theme xmlns:a="http://schemas.openxmlformats.org/drawingml/2006/main" name="Kantoorthema">
  <a:themeElements>
    <a:clrScheme name="Aangepast 13">
      <a:dk1>
        <a:sysClr val="windowText" lastClr="000000"/>
      </a:dk1>
      <a:lt1>
        <a:sysClr val="window" lastClr="FFFFFF"/>
      </a:lt1>
      <a:dk2>
        <a:srgbClr val="009639"/>
      </a:dk2>
      <a:lt2>
        <a:srgbClr val="FACA1A"/>
      </a:lt2>
      <a:accent1>
        <a:srgbClr val="009639"/>
      </a:accent1>
      <a:accent2>
        <a:srgbClr val="FACA1A"/>
      </a:accent2>
      <a:accent3>
        <a:srgbClr val="E04E39"/>
      </a:accent3>
      <a:accent4>
        <a:srgbClr val="0086BF"/>
      </a:accent4>
      <a:accent5>
        <a:srgbClr val="E57200"/>
      </a:accent5>
      <a:accent6>
        <a:srgbClr val="64A70B"/>
      </a:accent6>
      <a:hlink>
        <a:srgbClr val="EC7595"/>
      </a:hlink>
      <a:folHlink>
        <a:srgbClr val="D2395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E0C9F23D27544F8F8AFA0C7B0CC7BD" ma:contentTypeVersion="14" ma:contentTypeDescription="Crée un document." ma:contentTypeScope="" ma:versionID="3efc6aaa30decbca7eff54abafa4de16">
  <xsd:schema xmlns:xsd="http://www.w3.org/2001/XMLSchema" xmlns:xs="http://www.w3.org/2001/XMLSchema" xmlns:p="http://schemas.microsoft.com/office/2006/metadata/properties" xmlns:ns2="2ccd0862-8c37-4290-b471-42e82e3df7ab" xmlns:ns3="d164ccb5-390a-4ecc-95ea-25b75648754c" targetNamespace="http://schemas.microsoft.com/office/2006/metadata/properties" ma:root="true" ma:fieldsID="57d9a59bf5f837e21cfd9ec4c3fc9bd5" ns2:_="" ns3:_="">
    <xsd:import namespace="2ccd0862-8c37-4290-b471-42e82e3df7ab"/>
    <xsd:import namespace="d164ccb5-390a-4ecc-95ea-25b75648754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cd0862-8c37-4290-b471-42e82e3df7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4ccb5-390a-4ecc-95ea-25b7564875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4d06f0b5-5743-41f2-90d3-b12c8ffc7f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64ccb5-390a-4ecc-95ea-25b7564875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F22F9E-5B70-4932-BD65-946B5E75D3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309173-559A-4BE4-B5DE-8BE1E72ABE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A88FA0-EAB9-4D9C-807D-448F233DE7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cd0862-8c37-4290-b471-42e82e3df7ab"/>
    <ds:schemaRef ds:uri="d164ccb5-390a-4ecc-95ea-25b7564875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7DA704-99F6-43F2-B4D7-53365BF875CE}">
  <ds:schemaRefs>
    <ds:schemaRef ds:uri="http://schemas.microsoft.com/office/2006/metadata/properties"/>
    <ds:schemaRef ds:uri="http://schemas.microsoft.com/office/infopath/2007/PartnerControls"/>
    <ds:schemaRef ds:uri="d164ccb5-390a-4ecc-95ea-25b7564875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DOC</Template>
  <TotalTime>1</TotalTime>
  <Pages>2</Pages>
  <Words>591</Words>
  <Characters>3552</Characters>
  <Application>Microsoft Office Word</Application>
  <DocSecurity>0</DocSecurity>
  <Lines>60</Lines>
  <Paragraphs>23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4121</CharactersWithSpaces>
  <SharedDoc>false</SharedDoc>
  <HLinks>
    <vt:vector size="24" baseType="variant">
      <vt:variant>
        <vt:i4>852014</vt:i4>
      </vt:variant>
      <vt:variant>
        <vt:i4>9</vt:i4>
      </vt:variant>
      <vt:variant>
        <vt:i4>0</vt:i4>
      </vt:variant>
      <vt:variant>
        <vt:i4>5</vt:i4>
      </vt:variant>
      <vt:variant>
        <vt:lpwstr>mailto:iqlaa@fondationhiba.ma</vt:lpwstr>
      </vt:variant>
      <vt:variant>
        <vt:lpwstr/>
      </vt:variant>
      <vt:variant>
        <vt:i4>852014</vt:i4>
      </vt:variant>
      <vt:variant>
        <vt:i4>6</vt:i4>
      </vt:variant>
      <vt:variant>
        <vt:i4>0</vt:i4>
      </vt:variant>
      <vt:variant>
        <vt:i4>5</vt:i4>
      </vt:variant>
      <vt:variant>
        <vt:lpwstr>mailto:iqlaa@fondationhiba.ma</vt:lpwstr>
      </vt:variant>
      <vt:variant>
        <vt:lpwstr/>
      </vt:variant>
      <vt:variant>
        <vt:i4>131154</vt:i4>
      </vt:variant>
      <vt:variant>
        <vt:i4>3</vt:i4>
      </vt:variant>
      <vt:variant>
        <vt:i4>0</vt:i4>
      </vt:variant>
      <vt:variant>
        <vt:i4>5</vt:i4>
      </vt:variant>
      <vt:variant>
        <vt:lpwstr>https://form.jotform.com/262303715966057</vt:lpwstr>
      </vt:variant>
      <vt:variant>
        <vt:lpwstr/>
      </vt:variant>
      <vt:variant>
        <vt:i4>3997792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https://us02web.zoom.us/meeting/register/bqspbMyHSmKaDP2N5qDu1Q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Josefien Branson</dc:creator>
  <cp:keywords/>
  <dc:description/>
  <cp:lastModifiedBy>Monica Carrion</cp:lastModifiedBy>
  <cp:revision>18</cp:revision>
  <dcterms:created xsi:type="dcterms:W3CDTF">2026-10-16T15:49:00Z</dcterms:created>
  <dcterms:modified xsi:type="dcterms:W3CDTF">2026-10-30T10:30:00Z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0x010100A2E0C9F23D27544F8F8AFA0C7B0CC7BD</vt:lpwstr>
  </property>
</Properties>
</file>